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73B4" w:rsidRDefault="00FA73B4" w:rsidP="00FA73B4">
      <w:pPr>
        <w:rPr>
          <w:rFonts w:eastAsia="Times New Roman" w:cstheme="minorHAnsi"/>
          <w:b/>
          <w:color w:val="323E4F" w:themeColor="text2" w:themeShade="BF"/>
          <w:lang w:val="en-CA"/>
        </w:rPr>
      </w:pPr>
      <w:bookmarkStart w:id="0" w:name="_GoBack"/>
      <w:bookmarkEnd w:id="0"/>
      <w:r w:rsidRPr="008A10A6">
        <w:rPr>
          <w:rFonts w:eastAsia="Times New Roman" w:cstheme="minorHAnsi"/>
          <w:b/>
          <w:color w:val="323E4F" w:themeColor="text2" w:themeShade="BF"/>
          <w:lang w:val="en-CA"/>
        </w:rPr>
        <w:t xml:space="preserve">Social Media Toolkit: </w:t>
      </w:r>
      <w:r>
        <w:rPr>
          <w:rFonts w:eastAsia="Times New Roman" w:cstheme="minorHAnsi"/>
          <w:b/>
          <w:color w:val="323E4F" w:themeColor="text2" w:themeShade="BF"/>
          <w:lang w:val="en-CA"/>
        </w:rPr>
        <w:t>Provincial Health Orders for Fraser Hea</w:t>
      </w:r>
      <w:r w:rsidR="000C10F5">
        <w:rPr>
          <w:rFonts w:eastAsia="Times New Roman" w:cstheme="minorHAnsi"/>
          <w:b/>
          <w:color w:val="323E4F" w:themeColor="text2" w:themeShade="BF"/>
          <w:lang w:val="en-CA"/>
        </w:rPr>
        <w:t>lth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381EBF">
        <w:rPr>
          <w:rFonts w:eastAsia="Times" w:cstheme="minorHAnsi"/>
          <w:color w:val="323E4F" w:themeColor="text2" w:themeShade="BF"/>
        </w:rPr>
        <w:t xml:space="preserve">The Provincial Health Officer has issued a new Public Health Order for people living in the Fraser Health and Vancouver Coastal Health regions. The orders focus on four areas: social gatherings, travel, indoor group physical activities and workplace safety. These orders are in effect until November 23, 2020. You can learn more about these </w:t>
      </w:r>
      <w:hyperlink r:id="rId10" w:history="1">
        <w:r w:rsidRPr="00381EBF">
          <w:rPr>
            <w:rStyle w:val="Hyperlink"/>
            <w:rFonts w:cstheme="minorHAnsi"/>
          </w:rPr>
          <w:t>new orders here</w:t>
        </w:r>
      </w:hyperlink>
      <w:r w:rsidRPr="00381EBF">
        <w:rPr>
          <w:rFonts w:eastAsia="Times" w:cstheme="minorHAnsi"/>
          <w:color w:val="323E4F" w:themeColor="text2" w:themeShade="BF"/>
        </w:rPr>
        <w:t xml:space="preserve">. Further information will also be available on our </w:t>
      </w:r>
      <w:hyperlink r:id="rId11" w:history="1">
        <w:r w:rsidRPr="00381EBF">
          <w:rPr>
            <w:rStyle w:val="Hyperlink"/>
            <w:rFonts w:cstheme="minorHAnsi"/>
          </w:rPr>
          <w:t>website</w:t>
        </w:r>
      </w:hyperlink>
      <w:r w:rsidRPr="00381EBF">
        <w:rPr>
          <w:rFonts w:eastAsia="Times" w:cstheme="minorHAnsi"/>
          <w:color w:val="323E4F" w:themeColor="text2" w:themeShade="BF"/>
        </w:rPr>
        <w:t xml:space="preserve"> soon. </w:t>
      </w:r>
    </w:p>
    <w:p w:rsidR="00FA73B4" w:rsidRPr="00381EBF" w:rsidRDefault="00FA73B4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 xml:space="preserve">Thank you for helping us get the word out to your networks and stakeholders. We have created this social media toolkit for your consideration. </w:t>
      </w:r>
    </w:p>
    <w:p w:rsidR="00FA73B4" w:rsidRPr="008A10A6" w:rsidRDefault="00FA73B4" w:rsidP="00FA73B4">
      <w:pPr>
        <w:ind w:left="720"/>
        <w:rPr>
          <w:rFonts w:eastAsia="Times New Roman" w:cstheme="minorHAnsi"/>
          <w:color w:val="323E4F" w:themeColor="text2" w:themeShade="BF"/>
        </w:rPr>
      </w:pPr>
    </w:p>
    <w:p w:rsidR="00FA73B4" w:rsidRPr="0093705A" w:rsidRDefault="00FA73B4" w:rsidP="00F34446">
      <w:pPr>
        <w:pStyle w:val="ListParagraph"/>
        <w:numPr>
          <w:ilvl w:val="0"/>
          <w:numId w:val="29"/>
        </w:numPr>
        <w:spacing w:after="0" w:line="240" w:lineRule="auto"/>
        <w:contextualSpacing w:val="0"/>
        <w:rPr>
          <w:rFonts w:eastAsia="Times" w:cstheme="minorHAnsi"/>
          <w:color w:val="323E4F" w:themeColor="text2" w:themeShade="BF"/>
        </w:rPr>
      </w:pPr>
      <w:r w:rsidRPr="008A10A6">
        <w:rPr>
          <w:rFonts w:eastAsia="Times New Roman" w:cstheme="minorHAnsi"/>
          <w:color w:val="323E4F" w:themeColor="text2" w:themeShade="BF"/>
        </w:rPr>
        <w:t xml:space="preserve">New orders from the Provincial Health Officer are in place. Right now, using your COVID sense means limiting your social interactions to your immediate household. Learn more: </w:t>
      </w:r>
      <w:r w:rsidR="00F34446" w:rsidRPr="0093705A">
        <w:rPr>
          <w:rFonts w:eastAsia="Times New Roman" w:cstheme="minorHAnsi"/>
          <w:color w:val="323E4F" w:themeColor="text2" w:themeShade="BF"/>
        </w:rPr>
        <w:t>fraserhealth.ca/covidsense (</w:t>
      </w:r>
      <w:r w:rsidRPr="0093705A">
        <w:rPr>
          <w:rFonts w:eastAsia="Times New Roman" w:cstheme="minorHAnsi"/>
          <w:color w:val="323E4F" w:themeColor="text2" w:themeShade="BF"/>
        </w:rPr>
        <w:t>2-Provincial-Health-Officer-Orders.jpg)</w:t>
      </w:r>
    </w:p>
    <w:p w:rsidR="00F34446" w:rsidRPr="00F34446" w:rsidRDefault="00F34446" w:rsidP="00F34446">
      <w:pPr>
        <w:spacing w:after="0" w:line="240" w:lineRule="auto"/>
        <w:rPr>
          <w:rFonts w:eastAsia="Times" w:cstheme="minorHAnsi"/>
          <w:color w:val="323E4F" w:themeColor="text2" w:themeShade="BF"/>
        </w:rPr>
      </w:pPr>
    </w:p>
    <w:p w:rsidR="00FA73B4" w:rsidRPr="008A10A6" w:rsidRDefault="00FA73B4" w:rsidP="00FA73B4">
      <w:pPr>
        <w:pStyle w:val="ListParagraph"/>
        <w:numPr>
          <w:ilvl w:val="0"/>
          <w:numId w:val="29"/>
        </w:numPr>
        <w:spacing w:after="0" w:line="240" w:lineRule="auto"/>
        <w:contextualSpacing w:val="0"/>
        <w:rPr>
          <w:rFonts w:cstheme="minorHAnsi"/>
          <w:color w:val="323E4F" w:themeColor="text2" w:themeShade="BF"/>
        </w:rPr>
      </w:pPr>
      <w:r w:rsidRPr="008A10A6">
        <w:rPr>
          <w:rFonts w:cstheme="minorHAnsi"/>
          <w:color w:val="323E4F" w:themeColor="text2" w:themeShade="BF"/>
        </w:rPr>
        <w:t xml:space="preserve">New orders from the Provincial Health Officer are now in place. </w:t>
      </w:r>
      <w:r>
        <w:rPr>
          <w:rFonts w:cstheme="minorHAnsi"/>
          <w:color w:val="323E4F" w:themeColor="text2" w:themeShade="BF"/>
        </w:rPr>
        <w:t>Le</w:t>
      </w:r>
      <w:r w:rsidRPr="008A10A6">
        <w:rPr>
          <w:rFonts w:cstheme="minorHAnsi"/>
          <w:color w:val="323E4F" w:themeColor="text2" w:themeShade="BF"/>
        </w:rPr>
        <w:t>arn more</w:t>
      </w:r>
      <w:r w:rsidR="00F34446">
        <w:rPr>
          <w:rFonts w:cstheme="minorHAnsi"/>
          <w:color w:val="323E4F" w:themeColor="text2" w:themeShade="BF"/>
        </w:rPr>
        <w:t>:</w:t>
      </w:r>
      <w:r w:rsidRPr="008A10A6">
        <w:rPr>
          <w:rFonts w:cstheme="minorHAnsi"/>
          <w:color w:val="323E4F" w:themeColor="text2" w:themeShade="BF"/>
        </w:rPr>
        <w:t xml:space="preserve"> </w:t>
      </w:r>
      <w:hyperlink r:id="rId12" w:history="1">
        <w:r w:rsidR="00F34446" w:rsidRPr="00E81A35">
          <w:rPr>
            <w:rStyle w:val="Hyperlink"/>
            <w:rFonts w:cstheme="minorHAnsi"/>
          </w:rPr>
          <w:t>https://www2.gov.bc.ca/gov/content/safety/emergency-preparedness-response-recovery/covid-19-provincial-support/lower-mainland</w:t>
        </w:r>
      </w:hyperlink>
      <w:r w:rsidRPr="008A10A6">
        <w:rPr>
          <w:rFonts w:cstheme="minorHAnsi"/>
          <w:color w:val="323E4F" w:themeColor="text2" w:themeShade="BF"/>
        </w:rPr>
        <w:t xml:space="preserve"> </w:t>
      </w:r>
      <w:r w:rsidR="00F34446">
        <w:rPr>
          <w:rFonts w:cstheme="minorHAnsi"/>
          <w:color w:val="323E4F" w:themeColor="text2" w:themeShade="BF"/>
        </w:rPr>
        <w:t>(1-</w:t>
      </w:r>
      <w:r w:rsidR="00F34446" w:rsidRPr="008A10A6">
        <w:rPr>
          <w:rFonts w:eastAsia="Times New Roman" w:cstheme="minorHAnsi"/>
          <w:color w:val="323E4F" w:themeColor="text2" w:themeShade="BF"/>
        </w:rPr>
        <w:t>Provincial-Health-Officer-Orders.jpg</w:t>
      </w:r>
      <w:r w:rsidR="00F34446">
        <w:rPr>
          <w:rFonts w:eastAsia="Times New Roman" w:cstheme="minorHAnsi"/>
          <w:color w:val="323E4F" w:themeColor="text2" w:themeShade="BF"/>
        </w:rPr>
        <w:t>)</w:t>
      </w:r>
    </w:p>
    <w:p w:rsidR="00FA73B4" w:rsidRPr="008A10A6" w:rsidRDefault="00FA73B4" w:rsidP="00FA73B4">
      <w:pPr>
        <w:pStyle w:val="ListParagraph"/>
        <w:rPr>
          <w:rFonts w:cstheme="minorHAnsi"/>
          <w:color w:val="323E4F" w:themeColor="text2" w:themeShade="BF"/>
        </w:rPr>
      </w:pPr>
    </w:p>
    <w:p w:rsidR="00FA73B4" w:rsidRPr="008A10A6" w:rsidRDefault="00FA73B4" w:rsidP="00F34446">
      <w:pPr>
        <w:pStyle w:val="ListParagraph"/>
        <w:numPr>
          <w:ilvl w:val="0"/>
          <w:numId w:val="29"/>
        </w:numPr>
        <w:spacing w:after="0" w:line="240" w:lineRule="auto"/>
        <w:contextualSpacing w:val="0"/>
        <w:rPr>
          <w:rFonts w:cstheme="minorHAnsi"/>
          <w:color w:val="323E4F" w:themeColor="text2" w:themeShade="BF"/>
        </w:rPr>
      </w:pPr>
      <w:r w:rsidRPr="008A10A6">
        <w:rPr>
          <w:rFonts w:cstheme="minorHAnsi"/>
          <w:color w:val="323E4F" w:themeColor="text2" w:themeShade="BF"/>
        </w:rPr>
        <w:t>At this critical time, people in the Fraser Health region must pause all social gatherings of any size outside of our immediate household groups. For translated resources, visi</w:t>
      </w:r>
      <w:r w:rsidR="00F34446">
        <w:rPr>
          <w:rFonts w:cstheme="minorHAnsi"/>
          <w:color w:val="323E4F" w:themeColor="text2" w:themeShade="BF"/>
        </w:rPr>
        <w:t xml:space="preserve">t: </w:t>
      </w:r>
      <w:hyperlink r:id="rId13" w:anchor=".X6l_9bqWyuU" w:history="1">
        <w:r w:rsidR="00F34446" w:rsidRPr="00E81A35">
          <w:rPr>
            <w:rStyle w:val="Hyperlink"/>
            <w:rFonts w:cstheme="minorHAnsi"/>
          </w:rPr>
          <w:t>https://www.fraserhealth.ca/health-topics-a-to-z/coronavirus/resources#.X6l_9bqWyuU</w:t>
        </w:r>
      </w:hyperlink>
      <w:r w:rsidR="00F34446">
        <w:rPr>
          <w:rFonts w:cstheme="minorHAnsi"/>
          <w:color w:val="323E4F" w:themeColor="text2" w:themeShade="BF"/>
        </w:rPr>
        <w:t xml:space="preserve"> (1-Hindi.jpg, 1-</w:t>
      </w:r>
      <w:r w:rsidRPr="008A10A6">
        <w:rPr>
          <w:rFonts w:cstheme="minorHAnsi"/>
          <w:color w:val="323E4F" w:themeColor="text2" w:themeShade="BF"/>
        </w:rPr>
        <w:t>Punjabi</w:t>
      </w:r>
      <w:r w:rsidR="00F34446">
        <w:rPr>
          <w:rFonts w:cstheme="minorHAnsi"/>
          <w:color w:val="323E4F" w:themeColor="text2" w:themeShade="BF"/>
        </w:rPr>
        <w:t>.jpg, 1-Chinese.jpg, 1-Korean.jpg, 1-Persian.jpg</w:t>
      </w:r>
      <w:r w:rsidRPr="008A10A6">
        <w:rPr>
          <w:rFonts w:cstheme="minorHAnsi"/>
          <w:color w:val="323E4F" w:themeColor="text2" w:themeShade="BF"/>
        </w:rPr>
        <w:t xml:space="preserve">) </w:t>
      </w:r>
    </w:p>
    <w:p w:rsidR="00FA73B4" w:rsidRPr="008A10A6" w:rsidRDefault="00FA73B4" w:rsidP="00FA73B4">
      <w:pPr>
        <w:pStyle w:val="ListParagraph"/>
        <w:rPr>
          <w:rFonts w:cstheme="minorHAnsi"/>
          <w:color w:val="323E4F" w:themeColor="text2" w:themeShade="BF"/>
        </w:rPr>
      </w:pPr>
    </w:p>
    <w:p w:rsidR="00FA73B4" w:rsidRPr="008A10A6" w:rsidRDefault="00FA73B4" w:rsidP="00FA73B4">
      <w:pPr>
        <w:pStyle w:val="ListParagraph"/>
        <w:numPr>
          <w:ilvl w:val="0"/>
          <w:numId w:val="29"/>
        </w:numPr>
        <w:spacing w:after="0" w:line="240" w:lineRule="auto"/>
        <w:contextualSpacing w:val="0"/>
        <w:rPr>
          <w:rFonts w:cstheme="minorHAnsi"/>
          <w:color w:val="323E4F" w:themeColor="text2" w:themeShade="BF"/>
        </w:rPr>
      </w:pPr>
      <w:r w:rsidRPr="008A10A6">
        <w:rPr>
          <w:rFonts w:cstheme="minorHAnsi"/>
          <w:color w:val="323E4F" w:themeColor="text2" w:themeShade="BF"/>
        </w:rPr>
        <w:t xml:space="preserve">Right now, using your COVID sense means limiting your social gatherings to your immediate household. Learn more: </w:t>
      </w:r>
      <w:r w:rsidR="00F34446">
        <w:rPr>
          <w:rFonts w:cstheme="minorHAnsi"/>
          <w:color w:val="323E4F" w:themeColor="text2" w:themeShade="BF"/>
        </w:rPr>
        <w:t>fraserhealth.ca/covidsense (2-Hindi.jpg, 2-</w:t>
      </w:r>
      <w:r w:rsidR="00F34446" w:rsidRPr="008A10A6">
        <w:rPr>
          <w:rFonts w:cstheme="minorHAnsi"/>
          <w:color w:val="323E4F" w:themeColor="text2" w:themeShade="BF"/>
        </w:rPr>
        <w:t>Punjabi</w:t>
      </w:r>
      <w:r w:rsidR="00F34446">
        <w:rPr>
          <w:rFonts w:cstheme="minorHAnsi"/>
          <w:color w:val="323E4F" w:themeColor="text2" w:themeShade="BF"/>
        </w:rPr>
        <w:t>.jpg, 2-Chinese.jpg, 2-Korean.jpg, 2-Persian.jpg</w:t>
      </w:r>
      <w:r w:rsidR="00F34446" w:rsidRPr="008A10A6">
        <w:rPr>
          <w:rFonts w:cstheme="minorHAnsi"/>
          <w:color w:val="323E4F" w:themeColor="text2" w:themeShade="BF"/>
        </w:rPr>
        <w:t>)</w:t>
      </w:r>
    </w:p>
    <w:p w:rsidR="00FA73B4" w:rsidRPr="008A10A6" w:rsidRDefault="00FA73B4" w:rsidP="00FA73B4">
      <w:pPr>
        <w:pStyle w:val="ListParagraph"/>
        <w:rPr>
          <w:rFonts w:cstheme="minorHAnsi"/>
          <w:color w:val="323E4F" w:themeColor="text2" w:themeShade="BF"/>
        </w:rPr>
      </w:pPr>
    </w:p>
    <w:p w:rsidR="00FA73B4" w:rsidRPr="008A10A6" w:rsidRDefault="00FA73B4" w:rsidP="00FA73B4">
      <w:pPr>
        <w:rPr>
          <w:rFonts w:eastAsia="Times New Roman" w:cstheme="minorHAnsi"/>
          <w:color w:val="323E4F" w:themeColor="text2" w:themeShade="BF"/>
        </w:rPr>
      </w:pPr>
    </w:p>
    <w:p w:rsidR="00FA73B4" w:rsidRPr="008A10A6" w:rsidRDefault="00FA73B4" w:rsidP="00FA73B4">
      <w:pPr>
        <w:pStyle w:val="ListParagraph"/>
        <w:rPr>
          <w:rFonts w:eastAsia="Times New Roman" w:cstheme="minorHAnsi"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Default="00FA73B4" w:rsidP="00FA73B4">
      <w:pPr>
        <w:rPr>
          <w:rFonts w:cstheme="minorHAnsi"/>
          <w:b/>
          <w:color w:val="323E4F" w:themeColor="text2" w:themeShade="BF"/>
        </w:rPr>
      </w:pPr>
    </w:p>
    <w:p w:rsidR="00FA73B4" w:rsidRPr="008A10A6" w:rsidRDefault="00F34446" w:rsidP="00FA73B4">
      <w:pPr>
        <w:rPr>
          <w:rFonts w:cstheme="minorHAnsi"/>
          <w:b/>
          <w:color w:val="323E4F" w:themeColor="text2" w:themeShade="BF"/>
        </w:rPr>
      </w:pPr>
      <w:r>
        <w:rPr>
          <w:rFonts w:cstheme="minorHAnsi"/>
          <w:b/>
          <w:color w:val="323E4F" w:themeColor="text2" w:themeShade="BF"/>
        </w:rPr>
        <w:lastRenderedPageBreak/>
        <w:t xml:space="preserve">Instagram </w:t>
      </w:r>
      <w:r w:rsidR="00FA73B4" w:rsidRPr="008A10A6">
        <w:rPr>
          <w:rFonts w:cstheme="minorHAnsi"/>
          <w:b/>
          <w:color w:val="323E4F" w:themeColor="text2" w:themeShade="BF"/>
        </w:rPr>
        <w:t xml:space="preserve">Images: </w:t>
      </w:r>
    </w:p>
    <w:p w:rsidR="00FA73B4" w:rsidRPr="00F34446" w:rsidRDefault="00F34446" w:rsidP="00FA73B4">
      <w:pPr>
        <w:rPr>
          <w:rFonts w:cstheme="minorHAnsi"/>
          <w:color w:val="323E4F" w:themeColor="text2" w:themeShade="BF"/>
        </w:rPr>
      </w:pPr>
      <w:r>
        <w:rPr>
          <w:rFonts w:eastAsia="Times New Roman" w:cstheme="minorHAnsi"/>
          <w:color w:val="323E4F" w:themeColor="text2" w:themeShade="BF"/>
        </w:rPr>
        <w:t>1</w:t>
      </w:r>
      <w:r w:rsidRPr="008A10A6">
        <w:rPr>
          <w:rFonts w:eastAsia="Times New Roman" w:cstheme="minorHAnsi"/>
          <w:color w:val="323E4F" w:themeColor="text2" w:themeShade="BF"/>
        </w:rPr>
        <w:t>-Provincial-Health-Officer-Orders.jpg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43AFD1C9" wp14:editId="4B0FD72D">
            <wp:extent cx="3321050" cy="3321050"/>
            <wp:effectExtent l="0" t="0" r="0" b="0"/>
            <wp:docPr id="20" name="Picture 20" descr="IG-1-Provincial-Health-Officer-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G-1-Provincial-Health-Officer-Ord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6" w:rsidRPr="008A10A6" w:rsidRDefault="00F34446" w:rsidP="00FA73B4">
      <w:pPr>
        <w:rPr>
          <w:rFonts w:cstheme="minorHAnsi"/>
          <w:color w:val="323E4F" w:themeColor="text2" w:themeShade="BF"/>
        </w:rPr>
      </w:pPr>
      <w:r w:rsidRPr="008A10A6">
        <w:rPr>
          <w:rFonts w:eastAsia="Times New Roman" w:cstheme="minorHAnsi"/>
          <w:color w:val="323E4F" w:themeColor="text2" w:themeShade="BF"/>
        </w:rPr>
        <w:t>2-Provincial-Health-Officer-Orders.jpg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39BEAAF2" wp14:editId="62B0D855">
            <wp:extent cx="3302000" cy="3302000"/>
            <wp:effectExtent l="0" t="0" r="0" b="0"/>
            <wp:docPr id="19" name="Picture 19" descr="IG-2-Provincial-Health-Officer-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G-2-Provincial-Health-Officer-Ord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FA73B4" w:rsidRPr="008A10A6" w:rsidRDefault="00F344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lastRenderedPageBreak/>
        <w:t>1-</w:t>
      </w:r>
      <w:r w:rsidR="00FA73B4" w:rsidRPr="008A10A6">
        <w:rPr>
          <w:rFonts w:cstheme="minorHAnsi"/>
          <w:color w:val="323E4F" w:themeColor="text2" w:themeShade="BF"/>
        </w:rPr>
        <w:t>Hindi</w:t>
      </w:r>
      <w:r w:rsidR="0093705A">
        <w:rPr>
          <w:rFonts w:cstheme="minorHAnsi"/>
          <w:color w:val="323E4F" w:themeColor="text2" w:themeShade="BF"/>
        </w:rPr>
        <w:t>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35682D97" wp14:editId="78A9C53B">
            <wp:extent cx="3289300" cy="3289300"/>
            <wp:effectExtent l="0" t="0" r="6350" b="6350"/>
            <wp:docPr id="18" name="Picture 18" descr="1-IG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-IG-Hindi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6" w:rsidRPr="008A10A6" w:rsidRDefault="00F344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2-Hindi</w:t>
      </w:r>
      <w:r w:rsidR="0093705A">
        <w:rPr>
          <w:rFonts w:cstheme="minorHAnsi"/>
          <w:color w:val="323E4F" w:themeColor="text2" w:themeShade="BF"/>
        </w:rPr>
        <w:t>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24005E4C" wp14:editId="3D2E58CF">
            <wp:extent cx="3289300" cy="3289300"/>
            <wp:effectExtent l="0" t="0" r="6350" b="6350"/>
            <wp:docPr id="17" name="Picture 17" descr="2-IG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-IG-Hind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FA73B4" w:rsidRPr="008A10A6" w:rsidRDefault="00F344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lastRenderedPageBreak/>
        <w:t>1</w:t>
      </w:r>
      <w:r w:rsidR="00FA73B4" w:rsidRPr="008A10A6">
        <w:rPr>
          <w:rFonts w:cstheme="minorHAnsi"/>
          <w:color w:val="323E4F" w:themeColor="text2" w:themeShade="BF"/>
        </w:rPr>
        <w:t>-Punjabi</w:t>
      </w:r>
      <w:r w:rsidR="0093705A">
        <w:rPr>
          <w:rFonts w:cstheme="minorHAnsi"/>
          <w:color w:val="323E4F" w:themeColor="text2" w:themeShade="BF"/>
        </w:rPr>
        <w:t>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3611D6D0" wp14:editId="656ACCB1">
            <wp:extent cx="3289300" cy="3289300"/>
            <wp:effectExtent l="0" t="0" r="6350" b="6350"/>
            <wp:docPr id="16" name="Picture 16" descr="1-IG-Punj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-IG-Punjabi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6" w:rsidRPr="008A10A6" w:rsidRDefault="00F344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</w:t>
      </w:r>
      <w:r w:rsidRPr="008A10A6">
        <w:rPr>
          <w:rFonts w:cstheme="minorHAnsi"/>
          <w:color w:val="323E4F" w:themeColor="text2" w:themeShade="BF"/>
        </w:rPr>
        <w:t>-Punjabi</w:t>
      </w:r>
      <w:r w:rsidR="0093705A">
        <w:rPr>
          <w:rFonts w:cstheme="minorHAnsi"/>
          <w:color w:val="323E4F" w:themeColor="text2" w:themeShade="BF"/>
        </w:rPr>
        <w:t>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4D3B880E" wp14:editId="7FDF4E2F">
            <wp:extent cx="3289300" cy="3289300"/>
            <wp:effectExtent l="0" t="0" r="6350" b="6350"/>
            <wp:docPr id="15" name="Picture 15" descr="2-IG-Punj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-IG-Punjabi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1-Chinese.jpg</w:t>
      </w:r>
    </w:p>
    <w:p w:rsid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259.5pt">
            <v:imagedata r:id="rId20" o:title="1-IG-Chinese"/>
          </v:shape>
        </w:pict>
      </w: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2-Chinese.jpg</w:t>
      </w:r>
    </w:p>
    <w:p w:rsid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26" type="#_x0000_t75" style="width:259.5pt;height:259.5pt">
            <v:imagedata r:id="rId21" o:title="2-IG-Chinese"/>
          </v:shape>
        </w:pict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1-Korean.jpg</w:t>
      </w:r>
    </w:p>
    <w:p w:rsid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27" type="#_x0000_t75" style="width:259.5pt;height:259.5pt">
            <v:imagedata r:id="rId22" o:title="1-IG-Korean"/>
          </v:shape>
        </w:pict>
      </w: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2-Korean.jpg</w:t>
      </w:r>
    </w:p>
    <w:p w:rsid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28" type="#_x0000_t75" style="width:259.5pt;height:259.5pt">
            <v:imagedata r:id="rId23" o:title="2-IG-Korean"/>
          </v:shape>
        </w:pict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1-Persian.jpg</w:t>
      </w:r>
    </w:p>
    <w:p w:rsid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29" type="#_x0000_t75" style="width:259.5pt;height:259.5pt">
            <v:imagedata r:id="rId24" o:title="1-IG-Persian"/>
          </v:shape>
        </w:pict>
      </w:r>
    </w:p>
    <w:p w:rsid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2-Persian.jpg</w:t>
      </w:r>
    </w:p>
    <w:p w:rsidR="0093705A" w:rsidRPr="0093705A" w:rsidRDefault="00840746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30" type="#_x0000_t75" style="width:259.5pt;height:259.5pt">
            <v:imagedata r:id="rId25" o:title="2-IG-Persian"/>
          </v:shape>
        </w:pict>
      </w:r>
    </w:p>
    <w:p w:rsidR="007929BE" w:rsidRDefault="007929BE" w:rsidP="00FA73B4">
      <w:pPr>
        <w:rPr>
          <w:rFonts w:cstheme="minorHAnsi"/>
          <w:b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b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b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b/>
          <w:color w:val="323E4F" w:themeColor="text2" w:themeShade="BF"/>
        </w:rPr>
      </w:pPr>
    </w:p>
    <w:p w:rsidR="00F34446" w:rsidRDefault="00F34446" w:rsidP="00FA73B4">
      <w:pPr>
        <w:rPr>
          <w:rFonts w:cstheme="minorHAnsi"/>
          <w:b/>
          <w:color w:val="323E4F" w:themeColor="text2" w:themeShade="BF"/>
        </w:rPr>
      </w:pPr>
      <w:r w:rsidRPr="00F34446">
        <w:rPr>
          <w:rFonts w:cstheme="minorHAnsi"/>
          <w:b/>
          <w:color w:val="323E4F" w:themeColor="text2" w:themeShade="BF"/>
        </w:rPr>
        <w:t>Facebook and Twitter Images:</w:t>
      </w:r>
    </w:p>
    <w:p w:rsidR="0093705A" w:rsidRPr="0093705A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eastAsia="Times New Roman" w:cstheme="minorHAnsi"/>
          <w:color w:val="323E4F" w:themeColor="text2" w:themeShade="BF"/>
        </w:rPr>
        <w:t>1</w:t>
      </w:r>
      <w:r w:rsidRPr="008A10A6">
        <w:rPr>
          <w:rFonts w:eastAsia="Times New Roman" w:cstheme="minorHAnsi"/>
          <w:color w:val="323E4F" w:themeColor="text2" w:themeShade="BF"/>
        </w:rPr>
        <w:t>-Provincial-Health-Officer-Orders.jpg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34C75DC2" wp14:editId="5F64988B">
            <wp:extent cx="3683000" cy="1930400"/>
            <wp:effectExtent l="0" t="0" r="0" b="0"/>
            <wp:docPr id="14" name="Picture 14" descr="FB-1-Provincial-Health-Officer-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B-1-Provincial-Health-Officer-Order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446" w:rsidRPr="008A10A6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eastAsia="Times New Roman" w:cstheme="minorHAnsi"/>
          <w:color w:val="323E4F" w:themeColor="text2" w:themeShade="BF"/>
        </w:rPr>
        <w:t>2</w:t>
      </w:r>
      <w:r w:rsidRPr="008A10A6">
        <w:rPr>
          <w:rFonts w:eastAsia="Times New Roman" w:cstheme="minorHAnsi"/>
          <w:color w:val="323E4F" w:themeColor="text2" w:themeShade="BF"/>
        </w:rPr>
        <w:t>-Provincial-Health-Officer-Orders.jpg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313CE7C3" wp14:editId="0893E076">
            <wp:extent cx="3689350" cy="1930400"/>
            <wp:effectExtent l="0" t="0" r="6350" b="0"/>
            <wp:docPr id="13" name="Picture 13" descr="FB-2-Provincial-Health-Officer-Or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B-2-Provincial-Health-Officer-Order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B4" w:rsidRPr="008A10A6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1-</w:t>
      </w:r>
      <w:r w:rsidR="00FA73B4" w:rsidRPr="008A10A6">
        <w:rPr>
          <w:rFonts w:cstheme="minorHAnsi"/>
          <w:color w:val="323E4F" w:themeColor="text2" w:themeShade="BF"/>
        </w:rPr>
        <w:t>Hindi</w:t>
      </w:r>
      <w:r>
        <w:rPr>
          <w:rFonts w:cstheme="minorHAnsi"/>
          <w:color w:val="323E4F" w:themeColor="text2" w:themeShade="BF"/>
        </w:rPr>
        <w:t>.jpg</w:t>
      </w:r>
    </w:p>
    <w:p w:rsidR="00FA73B4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2C16C052" wp14:editId="7FDCDF21">
            <wp:extent cx="3657600" cy="1917700"/>
            <wp:effectExtent l="0" t="0" r="0" b="6350"/>
            <wp:docPr id="12" name="Picture 12" descr="1-FB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-FB-Hindi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rPr>
          <w:rFonts w:cstheme="minorHAnsi"/>
          <w:color w:val="323E4F" w:themeColor="text2" w:themeShade="BF"/>
        </w:rPr>
      </w:pPr>
    </w:p>
    <w:p w:rsidR="0093705A" w:rsidRPr="008A10A6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</w:t>
      </w:r>
      <w:r w:rsidRPr="008A10A6">
        <w:rPr>
          <w:rFonts w:cstheme="minorHAnsi"/>
          <w:color w:val="323E4F" w:themeColor="text2" w:themeShade="BF"/>
        </w:rPr>
        <w:t>Hindi</w:t>
      </w:r>
      <w:r>
        <w:rPr>
          <w:rFonts w:cstheme="minorHAnsi"/>
          <w:color w:val="323E4F" w:themeColor="text2" w:themeShade="BF"/>
        </w:rPr>
        <w:t>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5768F0EB" wp14:editId="6FEF51FE">
            <wp:extent cx="3657600" cy="1917700"/>
            <wp:effectExtent l="0" t="0" r="0" b="6350"/>
            <wp:docPr id="11" name="Picture 11" descr="2-FB-Hin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-FB-Hindi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B4" w:rsidRPr="008A10A6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</w:t>
      </w:r>
      <w:r w:rsidR="00FA73B4" w:rsidRPr="008A10A6">
        <w:rPr>
          <w:rFonts w:cstheme="minorHAnsi"/>
          <w:color w:val="323E4F" w:themeColor="text2" w:themeShade="BF"/>
        </w:rPr>
        <w:t>-Punjabi</w:t>
      </w:r>
      <w:r>
        <w:rPr>
          <w:rFonts w:cstheme="minorHAnsi"/>
          <w:color w:val="323E4F" w:themeColor="text2" w:themeShade="BF"/>
        </w:rPr>
        <w:t>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4B296952" wp14:editId="0EBA45EF">
            <wp:extent cx="3657600" cy="1917700"/>
            <wp:effectExtent l="0" t="0" r="0" b="6350"/>
            <wp:docPr id="10" name="Picture 10" descr="1-FB-Punj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-FB-Punjabi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B4" w:rsidRPr="008A10A6" w:rsidRDefault="0093705A" w:rsidP="00FA73B4">
      <w:pPr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2-</w:t>
      </w:r>
      <w:r w:rsidR="00FA73B4" w:rsidRPr="008A10A6">
        <w:rPr>
          <w:rFonts w:cstheme="minorHAnsi"/>
          <w:color w:val="323E4F" w:themeColor="text2" w:themeShade="BF"/>
        </w:rPr>
        <w:t>Punjabi</w:t>
      </w:r>
      <w:r>
        <w:rPr>
          <w:rFonts w:cstheme="minorHAnsi"/>
          <w:color w:val="323E4F" w:themeColor="text2" w:themeShade="BF"/>
        </w:rPr>
        <w:t>.jpg</w:t>
      </w:r>
    </w:p>
    <w:p w:rsidR="00FA73B4" w:rsidRPr="008A10A6" w:rsidRDefault="00FA73B4" w:rsidP="00FA73B4">
      <w:pPr>
        <w:rPr>
          <w:rFonts w:cstheme="minorHAnsi"/>
          <w:color w:val="323E4F" w:themeColor="text2" w:themeShade="BF"/>
        </w:rPr>
      </w:pPr>
      <w:r w:rsidRPr="008A10A6">
        <w:rPr>
          <w:rFonts w:cstheme="minorHAnsi"/>
          <w:noProof/>
          <w:color w:val="323E4F" w:themeColor="text2" w:themeShade="BF"/>
          <w:lang w:val="en-CA" w:eastAsia="en-CA"/>
        </w:rPr>
        <w:drawing>
          <wp:inline distT="0" distB="0" distL="0" distR="0" wp14:anchorId="1B199ED2" wp14:editId="40EE8C38">
            <wp:extent cx="3657600" cy="1917700"/>
            <wp:effectExtent l="0" t="0" r="0" b="6350"/>
            <wp:docPr id="9" name="Picture 9" descr="2-FB-Punjab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-FB-Punjabi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BE" w:rsidRDefault="007929BE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</w:p>
    <w:p w:rsidR="007929BE" w:rsidRDefault="007929BE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</w:p>
    <w:p w:rsidR="0093705A" w:rsidRDefault="0093705A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t>1-Chinese.jpg</w:t>
      </w:r>
    </w:p>
    <w:p w:rsidR="00FA73B4" w:rsidRPr="008A10A6" w:rsidRDefault="00840746" w:rsidP="00FA73B4">
      <w:pPr>
        <w:tabs>
          <w:tab w:val="left" w:pos="8436"/>
        </w:tabs>
        <w:rPr>
          <w:rFonts w:cstheme="minorHAnsi"/>
          <w:color w:val="323E4F" w:themeColor="text2" w:themeShade="BF"/>
        </w:rPr>
      </w:pPr>
      <w:r>
        <w:rPr>
          <w:rFonts w:cstheme="minorHAnsi"/>
          <w:color w:val="323E4F" w:themeColor="text2" w:themeShade="BF"/>
        </w:rPr>
        <w:pict>
          <v:shape id="_x0000_i1031" type="#_x0000_t75" style="width:4in;height:151.5pt">
            <v:imagedata r:id="rId32" o:title="1-FB-Chinese"/>
          </v:shape>
        </w:pict>
      </w:r>
      <w:r w:rsidR="00FA73B4" w:rsidRPr="008A10A6">
        <w:rPr>
          <w:rFonts w:cstheme="minorHAnsi"/>
          <w:color w:val="323E4F" w:themeColor="text2" w:themeShade="BF"/>
        </w:rPr>
        <w:tab/>
      </w:r>
    </w:p>
    <w:p w:rsidR="008425C1" w:rsidRDefault="0093705A">
      <w:r>
        <w:t>2-Chinese.jpg</w:t>
      </w:r>
    </w:p>
    <w:p w:rsidR="0093705A" w:rsidRDefault="00840746">
      <w:r>
        <w:pict>
          <v:shape id="_x0000_i1032" type="#_x0000_t75" style="width:4in;height:151.5pt">
            <v:imagedata r:id="rId33" o:title="2-FB-Chinese"/>
          </v:shape>
        </w:pict>
      </w:r>
    </w:p>
    <w:p w:rsidR="0093705A" w:rsidRDefault="0093705A">
      <w:r>
        <w:t>1-Korean.jpg</w:t>
      </w:r>
    </w:p>
    <w:p w:rsidR="0093705A" w:rsidRDefault="00840746">
      <w:r>
        <w:pict>
          <v:shape id="_x0000_i1033" type="#_x0000_t75" style="width:4in;height:151.5pt">
            <v:imagedata r:id="rId34" o:title="1-FB-Korean"/>
          </v:shape>
        </w:pict>
      </w:r>
    </w:p>
    <w:p w:rsidR="007929BE" w:rsidRDefault="007929BE"/>
    <w:p w:rsidR="007929BE" w:rsidRDefault="007929BE"/>
    <w:p w:rsidR="007929BE" w:rsidRDefault="007929BE"/>
    <w:p w:rsidR="0093705A" w:rsidRDefault="0093705A">
      <w:r>
        <w:t>2-Korean.jpg</w:t>
      </w:r>
    </w:p>
    <w:p w:rsidR="0093705A" w:rsidRDefault="0093705A"/>
    <w:p w:rsidR="0093705A" w:rsidRDefault="00840746">
      <w:r>
        <w:pict>
          <v:shape id="_x0000_i1034" type="#_x0000_t75" style="width:4in;height:151.5pt">
            <v:imagedata r:id="rId35" o:title="2-FB-Korean"/>
          </v:shape>
        </w:pict>
      </w:r>
    </w:p>
    <w:p w:rsidR="0093705A" w:rsidRDefault="0093705A">
      <w:r>
        <w:t>1-Persian.jpg</w:t>
      </w:r>
    </w:p>
    <w:p w:rsidR="0093705A" w:rsidRDefault="00840746">
      <w:r>
        <w:pict>
          <v:shape id="_x0000_i1035" type="#_x0000_t75" style="width:4in;height:151.5pt">
            <v:imagedata r:id="rId36" o:title="1-FB-Persian"/>
          </v:shape>
        </w:pict>
      </w:r>
    </w:p>
    <w:p w:rsidR="0093705A" w:rsidRDefault="0093705A">
      <w:r>
        <w:t>2-Persian.jpg</w:t>
      </w:r>
    </w:p>
    <w:p w:rsidR="0093705A" w:rsidRPr="00021995" w:rsidRDefault="00840746">
      <w:r>
        <w:pict>
          <v:shape id="_x0000_i1036" type="#_x0000_t75" style="width:4in;height:151.5pt">
            <v:imagedata r:id="rId37" o:title="2-FB-Persian"/>
          </v:shape>
        </w:pict>
      </w:r>
    </w:p>
    <w:sectPr w:rsidR="0093705A" w:rsidRPr="00021995">
      <w:headerReference w:type="default" r:id="rId38"/>
      <w:footerReference w:type="default" r:id="rId3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783A" w:rsidRDefault="0007783A" w:rsidP="00576FA1">
      <w:pPr>
        <w:spacing w:after="0" w:line="240" w:lineRule="auto"/>
      </w:pPr>
      <w:r>
        <w:separator/>
      </w:r>
    </w:p>
  </w:endnote>
  <w:endnote w:type="continuationSeparator" w:id="0">
    <w:p w:rsidR="0007783A" w:rsidRDefault="0007783A" w:rsidP="00576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446" w:rsidRDefault="00F34446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264" behindDoc="1" locked="0" layoutInCell="1" allowOverlap="1" wp14:anchorId="5E1A6904" wp14:editId="04CF92FE">
          <wp:simplePos x="0" y="0"/>
          <wp:positionH relativeFrom="page">
            <wp:posOffset>13648</wp:posOffset>
          </wp:positionH>
          <wp:positionV relativeFrom="paragraph">
            <wp:posOffset>-539665</wp:posOffset>
          </wp:positionV>
          <wp:extent cx="7759700" cy="1117600"/>
          <wp:effectExtent l="0" t="0" r="0" b="635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raser Health Priorities Templates_April 2019-0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700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783A" w:rsidRDefault="0007783A" w:rsidP="00576FA1">
      <w:pPr>
        <w:spacing w:after="0" w:line="240" w:lineRule="auto"/>
      </w:pPr>
      <w:r>
        <w:separator/>
      </w:r>
    </w:p>
  </w:footnote>
  <w:footnote w:type="continuationSeparator" w:id="0">
    <w:p w:rsidR="0007783A" w:rsidRDefault="0007783A" w:rsidP="00576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446" w:rsidRDefault="00F34446">
    <w:pPr>
      <w:pStyle w:val="Header"/>
    </w:pPr>
    <w:r>
      <w:rPr>
        <w:noProof/>
        <w:lang w:val="en-CA" w:eastAsia="en-CA"/>
      </w:rPr>
      <w:drawing>
        <wp:anchor distT="0" distB="0" distL="114300" distR="114300" simplePos="0" relativeHeight="251658240" behindDoc="0" locked="0" layoutInCell="1" allowOverlap="1" wp14:anchorId="5E1A6902" wp14:editId="4594907C">
          <wp:simplePos x="0" y="0"/>
          <wp:positionH relativeFrom="page">
            <wp:posOffset>0</wp:posOffset>
          </wp:positionH>
          <wp:positionV relativeFrom="paragraph">
            <wp:posOffset>-448042</wp:posOffset>
          </wp:positionV>
          <wp:extent cx="7785100" cy="746224"/>
          <wp:effectExtent l="0" t="0" r="635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aser Health Priorities Templates_April 2019-04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100" cy="746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CA" w:eastAsia="en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00AB0C5" wp14:editId="052C35DC">
              <wp:simplePos x="0" y="0"/>
              <wp:positionH relativeFrom="margin">
                <wp:posOffset>-652145</wp:posOffset>
              </wp:positionH>
              <wp:positionV relativeFrom="paragraph">
                <wp:posOffset>-372110</wp:posOffset>
              </wp:positionV>
              <wp:extent cx="5427980" cy="7435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7980" cy="743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4446" w:rsidRPr="009D7CF9" w:rsidRDefault="00F34446" w:rsidP="009D7CF9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4"/>
                              <w:szCs w:val="54"/>
                            </w:rPr>
                          </w:pPr>
                          <w:r w:rsidRPr="009D7CF9">
                            <w:rPr>
                              <w:rFonts w:ascii="Arial Black" w:hAnsi="Arial Black"/>
                              <w:color w:val="FFFFFF" w:themeColor="background1"/>
                              <w:sz w:val="54"/>
                              <w:szCs w:val="54"/>
                            </w:rPr>
                            <w:t xml:space="preserve">Fraser Health </w:t>
                          </w:r>
                          <w:r w:rsidRPr="009D7CF9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54"/>
                              <w:szCs w:val="54"/>
                            </w:rPr>
                            <w:t>Together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0AB0C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1.35pt;margin-top:-29.3pt;width:427.4pt;height:58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" filled="f" stroked="f">
              <v:textbox>
                <w:txbxContent>
                  <w:p w:rsidR="00F34446" w:rsidRPr="009D7CF9" w:rsidRDefault="00F34446" w:rsidP="009D7CF9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54"/>
                        <w:szCs w:val="54"/>
                      </w:rPr>
                    </w:pPr>
                    <w:r w:rsidRPr="009D7CF9">
                      <w:rPr>
                        <w:rFonts w:ascii="Arial Black" w:hAnsi="Arial Black"/>
                        <w:color w:val="FFFFFF" w:themeColor="background1"/>
                        <w:sz w:val="54"/>
                        <w:szCs w:val="54"/>
                      </w:rPr>
                      <w:t xml:space="preserve">Fraser Health </w:t>
                    </w:r>
                    <w:r w:rsidRPr="009D7CF9">
                      <w:rPr>
                        <w:rFonts w:ascii="Arial" w:hAnsi="Arial" w:cs="Arial"/>
                        <w:b/>
                        <w:color w:val="FFFFFF" w:themeColor="background1"/>
                        <w:sz w:val="54"/>
                        <w:szCs w:val="54"/>
                      </w:rPr>
                      <w:t>Together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B74DA"/>
    <w:multiLevelType w:val="hybridMultilevel"/>
    <w:tmpl w:val="1BCA9DD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CB3567"/>
    <w:multiLevelType w:val="hybridMultilevel"/>
    <w:tmpl w:val="CC9E5CC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576738"/>
    <w:multiLevelType w:val="hybridMultilevel"/>
    <w:tmpl w:val="27D469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672B9D"/>
    <w:multiLevelType w:val="hybridMultilevel"/>
    <w:tmpl w:val="9B9C564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AE79B5"/>
    <w:multiLevelType w:val="hybridMultilevel"/>
    <w:tmpl w:val="ABD0B98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D14BB5"/>
    <w:multiLevelType w:val="hybridMultilevel"/>
    <w:tmpl w:val="3A2CF5B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43274"/>
    <w:multiLevelType w:val="hybridMultilevel"/>
    <w:tmpl w:val="1ED06F4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F660E1"/>
    <w:multiLevelType w:val="hybridMultilevel"/>
    <w:tmpl w:val="BA38728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2763828"/>
    <w:multiLevelType w:val="hybridMultilevel"/>
    <w:tmpl w:val="6818BC7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E0213D"/>
    <w:multiLevelType w:val="hybridMultilevel"/>
    <w:tmpl w:val="D50E290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A8B5915"/>
    <w:multiLevelType w:val="hybridMultilevel"/>
    <w:tmpl w:val="45F0645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D56320"/>
    <w:multiLevelType w:val="hybridMultilevel"/>
    <w:tmpl w:val="C6D8FC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C241578"/>
    <w:multiLevelType w:val="hybridMultilevel"/>
    <w:tmpl w:val="C5EC8EE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523404"/>
    <w:multiLevelType w:val="hybridMultilevel"/>
    <w:tmpl w:val="00AAE5E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5F249D"/>
    <w:multiLevelType w:val="hybridMultilevel"/>
    <w:tmpl w:val="F47A9E86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39617E"/>
    <w:multiLevelType w:val="hybridMultilevel"/>
    <w:tmpl w:val="3EEC3D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195B5C"/>
    <w:multiLevelType w:val="hybridMultilevel"/>
    <w:tmpl w:val="591C1F7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C2214B2"/>
    <w:multiLevelType w:val="hybridMultilevel"/>
    <w:tmpl w:val="E48698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E1E3412"/>
    <w:multiLevelType w:val="hybridMultilevel"/>
    <w:tmpl w:val="BD6EC31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79623C"/>
    <w:multiLevelType w:val="hybridMultilevel"/>
    <w:tmpl w:val="B556439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ED7CE7"/>
    <w:multiLevelType w:val="hybridMultilevel"/>
    <w:tmpl w:val="1AB60722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FAF31E3"/>
    <w:multiLevelType w:val="hybridMultilevel"/>
    <w:tmpl w:val="6778ECFC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E03541"/>
    <w:multiLevelType w:val="hybridMultilevel"/>
    <w:tmpl w:val="927C46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433F1C"/>
    <w:multiLevelType w:val="hybridMultilevel"/>
    <w:tmpl w:val="F954C1EA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04C0848"/>
    <w:multiLevelType w:val="hybridMultilevel"/>
    <w:tmpl w:val="C0C859B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6453AF"/>
    <w:multiLevelType w:val="hybridMultilevel"/>
    <w:tmpl w:val="50205F04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43261C6"/>
    <w:multiLevelType w:val="hybridMultilevel"/>
    <w:tmpl w:val="479E0B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684E77"/>
    <w:multiLevelType w:val="hybridMultilevel"/>
    <w:tmpl w:val="5DA045B8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D574034"/>
    <w:multiLevelType w:val="hybridMultilevel"/>
    <w:tmpl w:val="9D8ED510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8"/>
  </w:num>
  <w:num w:numId="4">
    <w:abstractNumId w:val="4"/>
  </w:num>
  <w:num w:numId="5">
    <w:abstractNumId w:val="19"/>
  </w:num>
  <w:num w:numId="6">
    <w:abstractNumId w:val="28"/>
  </w:num>
  <w:num w:numId="7">
    <w:abstractNumId w:val="22"/>
  </w:num>
  <w:num w:numId="8">
    <w:abstractNumId w:val="11"/>
  </w:num>
  <w:num w:numId="9">
    <w:abstractNumId w:val="24"/>
  </w:num>
  <w:num w:numId="10">
    <w:abstractNumId w:val="21"/>
  </w:num>
  <w:num w:numId="11">
    <w:abstractNumId w:val="14"/>
  </w:num>
  <w:num w:numId="12">
    <w:abstractNumId w:val="0"/>
  </w:num>
  <w:num w:numId="13">
    <w:abstractNumId w:val="1"/>
  </w:num>
  <w:num w:numId="14">
    <w:abstractNumId w:val="16"/>
  </w:num>
  <w:num w:numId="15">
    <w:abstractNumId w:val="26"/>
  </w:num>
  <w:num w:numId="16">
    <w:abstractNumId w:val="25"/>
  </w:num>
  <w:num w:numId="17">
    <w:abstractNumId w:val="6"/>
  </w:num>
  <w:num w:numId="18">
    <w:abstractNumId w:val="12"/>
  </w:num>
  <w:num w:numId="19">
    <w:abstractNumId w:val="13"/>
  </w:num>
  <w:num w:numId="20">
    <w:abstractNumId w:val="7"/>
  </w:num>
  <w:num w:numId="21">
    <w:abstractNumId w:val="10"/>
  </w:num>
  <w:num w:numId="22">
    <w:abstractNumId w:val="23"/>
  </w:num>
  <w:num w:numId="23">
    <w:abstractNumId w:val="8"/>
  </w:num>
  <w:num w:numId="24">
    <w:abstractNumId w:val="3"/>
  </w:num>
  <w:num w:numId="25">
    <w:abstractNumId w:val="27"/>
  </w:num>
  <w:num w:numId="26">
    <w:abstractNumId w:val="2"/>
  </w:num>
  <w:num w:numId="27">
    <w:abstractNumId w:val="5"/>
  </w:num>
  <w:num w:numId="28">
    <w:abstractNumId w:val="2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1C"/>
    <w:rsid w:val="00021995"/>
    <w:rsid w:val="00056606"/>
    <w:rsid w:val="0007783A"/>
    <w:rsid w:val="000843F6"/>
    <w:rsid w:val="00095D80"/>
    <w:rsid w:val="000A7F94"/>
    <w:rsid w:val="000C10F5"/>
    <w:rsid w:val="002C2CC1"/>
    <w:rsid w:val="002F42BB"/>
    <w:rsid w:val="004C08FC"/>
    <w:rsid w:val="005408BF"/>
    <w:rsid w:val="0054552C"/>
    <w:rsid w:val="00576EAE"/>
    <w:rsid w:val="00576FA1"/>
    <w:rsid w:val="006F0A54"/>
    <w:rsid w:val="0072581C"/>
    <w:rsid w:val="007929BE"/>
    <w:rsid w:val="00826409"/>
    <w:rsid w:val="00840746"/>
    <w:rsid w:val="008425C1"/>
    <w:rsid w:val="00855129"/>
    <w:rsid w:val="00886F5C"/>
    <w:rsid w:val="008A231C"/>
    <w:rsid w:val="008A27AC"/>
    <w:rsid w:val="0093705A"/>
    <w:rsid w:val="009D7CF9"/>
    <w:rsid w:val="00A96F8F"/>
    <w:rsid w:val="00C30CA5"/>
    <w:rsid w:val="00CE5EF1"/>
    <w:rsid w:val="00D75474"/>
    <w:rsid w:val="00F043BD"/>
    <w:rsid w:val="00F055A7"/>
    <w:rsid w:val="00F34446"/>
    <w:rsid w:val="00F75B1B"/>
    <w:rsid w:val="00FA73B4"/>
    <w:rsid w:val="00FC517B"/>
    <w:rsid w:val="00FF4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776527BD-36FF-4F8B-8BBF-E3C61E1F9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p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705A"/>
    <w:rPr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6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6FA1"/>
    <w:rPr>
      <w:rFonts w:cs="Raavi"/>
    </w:rPr>
  </w:style>
  <w:style w:type="paragraph" w:styleId="Footer">
    <w:name w:val="footer"/>
    <w:basedOn w:val="Normal"/>
    <w:link w:val="FooterChar"/>
    <w:uiPriority w:val="99"/>
    <w:unhideWhenUsed/>
    <w:rsid w:val="00576F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6FA1"/>
    <w:rPr>
      <w:rFonts w:cs="Raavi"/>
    </w:rPr>
  </w:style>
  <w:style w:type="character" w:styleId="Hyperlink">
    <w:name w:val="Hyperlink"/>
    <w:basedOn w:val="DefaultParagraphFont"/>
    <w:uiPriority w:val="99"/>
    <w:unhideWhenUsed/>
    <w:rsid w:val="004C08F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C08F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C08FC"/>
    <w:rPr>
      <w:b/>
      <w:bCs/>
    </w:rPr>
  </w:style>
  <w:style w:type="paragraph" w:styleId="NoSpacing">
    <w:name w:val="No Spacing"/>
    <w:uiPriority w:val="1"/>
    <w:qFormat/>
    <w:rsid w:val="004C08FC"/>
    <w:pPr>
      <w:spacing w:after="0" w:line="240" w:lineRule="auto"/>
    </w:pPr>
    <w:rPr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raserhealth.ca/health-topics-a-to-z/coronavirus/resources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webSettings" Target="webSettings.xml"/><Relationship Id="rId12" Type="http://schemas.openxmlformats.org/officeDocument/2006/relationships/hyperlink" Target="https://www2.gov.bc.ca/gov/content/safety/emergency-preparedness-response-recovery/covid-19-provincial-support/lower-mainland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fraserhealth.ca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www2.gov.bc.ca/gov/content/safety/emergency-preparedness-response-recovery/covid-19-provincial-support/lower-mainland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raserhealth.org\dfs\FHA%20Share\Communications\Word%20Template%20Project\templates\Together\Blank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067428C4D0ED4C9602A5023B91DA0B" ma:contentTypeVersion="1" ma:contentTypeDescription="Create a new document." ma:contentTypeScope="" ma:versionID="64e760ca1183ad5d43ca9fc3745f4e4e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C3CBF6-8F0B-42CF-825C-1461CFADE5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EB2A394B-EF3C-43CD-8391-3D6EAB3C3D8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43B62D0-5793-492E-A8B3-E1E3000AC59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Word Template</Template>
  <TotalTime>1</TotalTime>
  <Pages>11</Pages>
  <Words>398</Words>
  <Characters>2270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Fraser Health Together - blank template (Word)</vt:lpstr>
    </vt:vector>
  </TitlesOfParts>
  <Company>Health Shared Services BC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Fraser Health Together - blank template (Word)</dc:title>
  <dc:subject/>
  <dc:creator>Saunders, Larisa</dc:creator>
  <cp:keywords/>
  <dc:description/>
  <cp:lastModifiedBy>Saunders, Larisa [FH]</cp:lastModifiedBy>
  <cp:revision>2</cp:revision>
  <cp:lastPrinted>2020-05-26T19:27:00Z</cp:lastPrinted>
  <dcterms:created xsi:type="dcterms:W3CDTF">2020-11-11T16:38:00Z</dcterms:created>
  <dcterms:modified xsi:type="dcterms:W3CDTF">2020-11-11T16:38:00Z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0x010100C5067428C4D0ED4C9602A5023B91DA0B</vt:lpwstr>
  </property>
</Properties>
</file>